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36C" w:rsidRPr="00CF536C" w:rsidRDefault="0057503C" w:rsidP="00CF536C">
      <w:pPr>
        <w:rPr>
          <w:rStyle w:val="Nadruk"/>
        </w:rPr>
      </w:pPr>
      <w:bookmarkStart w:id="0" w:name="_GoBack"/>
      <w:bookmarkEnd w:id="0"/>
      <w:r w:rsidRPr="00E6578C">
        <w:rPr>
          <w:rStyle w:val="Nadruk"/>
        </w:rPr>
        <w:t xml:space="preserve">Beste </w:t>
      </w:r>
      <w:r w:rsidRPr="00E6578C">
        <w:rPr>
          <w:rStyle w:val="Supervet"/>
        </w:rPr>
        <w:t>mama</w:t>
      </w:r>
      <w:r w:rsidRPr="00E6578C">
        <w:rPr>
          <w:rStyle w:val="Nadruk"/>
        </w:rPr>
        <w:t xml:space="preserve">, beste </w:t>
      </w:r>
      <w:r w:rsidRPr="00E6578C">
        <w:rPr>
          <w:rStyle w:val="Supervet"/>
        </w:rPr>
        <w:t>papa</w:t>
      </w:r>
      <w:r w:rsidRPr="00E6578C">
        <w:rPr>
          <w:rStyle w:val="Nadruk"/>
        </w:rPr>
        <w:t>,</w:t>
      </w:r>
    </w:p>
    <w:p w:rsidR="00CF536C" w:rsidRPr="00CF536C" w:rsidRDefault="00CF536C" w:rsidP="0057503C">
      <w:pPr>
        <w:rPr>
          <w:rStyle w:val="Nadruk"/>
        </w:rPr>
      </w:pPr>
      <w:r w:rsidRPr="00CF536C">
        <w:rPr>
          <w:rStyle w:val="Nadruk"/>
        </w:rPr>
        <w:t>Proficiat met de geboorte van je kind!</w:t>
      </w:r>
    </w:p>
    <w:p w:rsidR="0057503C" w:rsidRDefault="0057503C" w:rsidP="0057503C">
      <w:r>
        <w:t xml:space="preserve">Onze bibliotheek neemt deel aan het programma </w:t>
      </w:r>
      <w:r w:rsidRPr="00CF536C">
        <w:rPr>
          <w:rStyle w:val="Strong"/>
        </w:rPr>
        <w:t>Boekstart</w:t>
      </w:r>
      <w:r>
        <w:t>.</w:t>
      </w:r>
      <w:r w:rsidR="00BC2E59">
        <w:br/>
      </w:r>
      <w:r w:rsidRPr="003E340A">
        <w:rPr>
          <w:rStyle w:val="Strong"/>
        </w:rPr>
        <w:t>Boekstart</w:t>
      </w:r>
      <w:r>
        <w:t xml:space="preserve"> wil ouders met hun heel jonge kinderen laten genieten van boeken. Want kinderen die al vroeg kennismaken met boeken zijn taalvaardiger en doen het vaak beter op school. Maar samen in een boek kijken is vooral heel fijn en gezellig. Het is goed voor levenslange herinneringen aan warme momenten en geborgenheid.</w:t>
      </w:r>
    </w:p>
    <w:p w:rsidR="0057503C" w:rsidRDefault="0057503C" w:rsidP="0057503C">
      <w:r w:rsidRPr="003E340A">
        <w:rPr>
          <w:rStyle w:val="Nadruk"/>
        </w:rPr>
        <w:t>Als je baby 6 maanden oud is</w:t>
      </w:r>
      <w:r>
        <w:t xml:space="preserve">, kan je in onze bibliotheek een pakketje afhalen </w:t>
      </w:r>
      <w:r w:rsidR="003E340A">
        <w:t xml:space="preserve"> </w:t>
      </w:r>
      <w:r>
        <w:t>met een knisperboekje voor je baby én voor jezelf een mooie infobrochure over voorlezen en een Boekstart-groeimeter.</w:t>
      </w:r>
    </w:p>
    <w:p w:rsidR="0057503C" w:rsidRDefault="0057503C" w:rsidP="0057503C">
      <w:r w:rsidRPr="003E340A">
        <w:rPr>
          <w:rStyle w:val="Nadruk"/>
        </w:rPr>
        <w:t>Als je baby 15 maanden oud is</w:t>
      </w:r>
      <w:r>
        <w:t>, kan je een Boekstart-tas in de bibliotheek ophalen. Daarin zitten twee mooie boeken voor je kind én voor jou een infobrochure</w:t>
      </w:r>
      <w:r w:rsidR="003E340A">
        <w:t xml:space="preserve"> </w:t>
      </w:r>
      <w:r>
        <w:t>over taalontwikkeling.</w:t>
      </w:r>
    </w:p>
    <w:p w:rsidR="0057503C" w:rsidRDefault="0057503C" w:rsidP="0057503C">
      <w:r>
        <w:t>Je kan tijdens je bezoek aan de bibliotheek meteen ontdekken wat we allemaal in huis hebben voor hele kleine kinderen en je kind kan gratis lid worden.</w:t>
      </w:r>
    </w:p>
    <w:p w:rsidR="0057503C" w:rsidRPr="003E340A" w:rsidRDefault="0057503C" w:rsidP="0057503C">
      <w:pPr>
        <w:rPr>
          <w:rStyle w:val="Nadruk"/>
        </w:rPr>
      </w:pPr>
      <w:r w:rsidRPr="003E340A">
        <w:rPr>
          <w:rStyle w:val="Nadruk"/>
        </w:rPr>
        <w:t>We hopen je te mogen ontvangen in onze bibliotheek!</w:t>
      </w:r>
    </w:p>
    <w:p w:rsidR="000675BE" w:rsidRPr="0057503C" w:rsidRDefault="0057503C" w:rsidP="0057503C">
      <w:pPr>
        <w:rPr>
          <w:rStyle w:val="Strong"/>
        </w:rPr>
      </w:pPr>
      <w:r w:rsidRPr="003E340A">
        <w:rPr>
          <w:rStyle w:val="Strong"/>
        </w:rPr>
        <w:t>Met vriendelijke groet,</w:t>
      </w:r>
      <w:r w:rsidR="003E340A">
        <w:rPr>
          <w:rStyle w:val="Strong"/>
        </w:rPr>
        <w:br/>
      </w:r>
      <w:r w:rsidRPr="003E340A">
        <w:rPr>
          <w:rStyle w:val="Strong"/>
        </w:rPr>
        <w:t>Je bibliothecaris</w:t>
      </w:r>
    </w:p>
    <w:sectPr w:rsidR="000675BE" w:rsidRPr="0057503C" w:rsidSect="0057503C">
      <w:headerReference w:type="default" r:id="rId7"/>
      <w:footerReference w:type="default" r:id="rId8"/>
      <w:pgSz w:w="11900" w:h="16840"/>
      <w:pgMar w:top="6237" w:right="2552" w:bottom="170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9C8" w:rsidRDefault="00E659C8" w:rsidP="009C1B59">
      <w:pPr>
        <w:spacing w:after="0" w:line="240" w:lineRule="auto"/>
      </w:pPr>
      <w:r>
        <w:separator/>
      </w:r>
    </w:p>
  </w:endnote>
  <w:endnote w:type="continuationSeparator" w:id="0">
    <w:p w:rsidR="00E659C8" w:rsidRDefault="00E659C8" w:rsidP="009C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B64" w:rsidRDefault="00063B64">
    <w:pPr>
      <w:pStyle w:val="Footer"/>
    </w:pPr>
    <w:r>
      <w:rPr>
        <w:noProof/>
      </w:rPr>
      <w:drawing>
        <wp:anchor distT="0" distB="0" distL="114300" distR="114300" simplePos="0" relativeHeight="251664384" behindDoc="1" locked="0" layoutInCell="1" allowOverlap="1">
          <wp:simplePos x="0" y="0"/>
          <wp:positionH relativeFrom="column">
            <wp:posOffset>1640355</wp:posOffset>
          </wp:positionH>
          <wp:positionV relativeFrom="paragraph">
            <wp:posOffset>-478752</wp:posOffset>
          </wp:positionV>
          <wp:extent cx="647700" cy="17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gezin.tiff"/>
                  <pic:cNvPicPr/>
                </pic:nvPicPr>
                <pic:blipFill>
                  <a:blip r:embed="rId1">
                    <a:extLst>
                      <a:ext uri="{28A0092B-C50C-407E-A947-70E740481C1C}">
                        <a14:useLocalDpi xmlns:a14="http://schemas.microsoft.com/office/drawing/2010/main" val="0"/>
                      </a:ext>
                    </a:extLst>
                  </a:blip>
                  <a:stretch>
                    <a:fillRect/>
                  </a:stretch>
                </pic:blipFill>
                <pic:spPr>
                  <a:xfrm>
                    <a:off x="0" y="0"/>
                    <a:ext cx="6477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2511902</wp:posOffset>
          </wp:positionH>
          <wp:positionV relativeFrom="paragraph">
            <wp:posOffset>-518758</wp:posOffset>
          </wp:positionV>
          <wp:extent cx="546100" cy="215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aanderen.tiff"/>
                  <pic:cNvPicPr/>
                </pic:nvPicPr>
                <pic:blipFill>
                  <a:blip r:embed="rId2">
                    <a:extLst>
                      <a:ext uri="{28A0092B-C50C-407E-A947-70E740481C1C}">
                        <a14:useLocalDpi xmlns:a14="http://schemas.microsoft.com/office/drawing/2010/main" val="0"/>
                      </a:ext>
                    </a:extLst>
                  </a:blip>
                  <a:stretch>
                    <a:fillRect/>
                  </a:stretch>
                </pic:blipFill>
                <pic:spPr>
                  <a:xfrm>
                    <a:off x="0" y="0"/>
                    <a:ext cx="546100" cy="21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3301253</wp:posOffset>
          </wp:positionH>
          <wp:positionV relativeFrom="paragraph">
            <wp:posOffset>-679076</wp:posOffset>
          </wp:positionV>
          <wp:extent cx="200660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ekstart.tiff"/>
                  <pic:cNvPicPr/>
                </pic:nvPicPr>
                <pic:blipFill>
                  <a:blip r:embed="rId3">
                    <a:extLst>
                      <a:ext uri="{28A0092B-C50C-407E-A947-70E740481C1C}">
                        <a14:useLocalDpi xmlns:a14="http://schemas.microsoft.com/office/drawing/2010/main" val="0"/>
                      </a:ext>
                    </a:extLst>
                  </a:blip>
                  <a:stretch>
                    <a:fillRect/>
                  </a:stretch>
                </pic:blipFill>
                <pic:spPr>
                  <a:xfrm>
                    <a:off x="0" y="0"/>
                    <a:ext cx="200660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9C8" w:rsidRDefault="00E659C8" w:rsidP="009C1B59">
      <w:pPr>
        <w:spacing w:after="0" w:line="240" w:lineRule="auto"/>
      </w:pPr>
      <w:r>
        <w:separator/>
      </w:r>
    </w:p>
  </w:footnote>
  <w:footnote w:type="continuationSeparator" w:id="0">
    <w:p w:rsidR="00E659C8" w:rsidRDefault="00E659C8" w:rsidP="009C1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59" w:rsidRDefault="009C1B59">
    <w:pPr>
      <w:pStyle w:val="Header"/>
    </w:pPr>
    <w:r>
      <w:rPr>
        <w:noProof/>
      </w:rPr>
      <w:drawing>
        <wp:anchor distT="0" distB="0" distL="114300" distR="114300" simplePos="0" relativeHeight="251662336" behindDoc="1" locked="0" layoutInCell="1" allowOverlap="1" wp14:anchorId="71F0B975" wp14:editId="3B07A3B5">
          <wp:simplePos x="0" y="0"/>
          <wp:positionH relativeFrom="column">
            <wp:posOffset>2608580</wp:posOffset>
          </wp:positionH>
          <wp:positionV relativeFrom="paragraph">
            <wp:posOffset>175073</wp:posOffset>
          </wp:positionV>
          <wp:extent cx="3285440" cy="3949200"/>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tiff"/>
                  <pic:cNvPicPr/>
                </pic:nvPicPr>
                <pic:blipFill>
                  <a:blip r:embed="rId1">
                    <a:extLst>
                      <a:ext uri="{28A0092B-C50C-407E-A947-70E740481C1C}">
                        <a14:useLocalDpi xmlns:a14="http://schemas.microsoft.com/office/drawing/2010/main" val="0"/>
                      </a:ext>
                    </a:extLst>
                  </a:blip>
                  <a:stretch>
                    <a:fillRect/>
                  </a:stretch>
                </pic:blipFill>
                <pic:spPr>
                  <a:xfrm>
                    <a:off x="0" y="0"/>
                    <a:ext cx="3285440" cy="3949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1167765</wp:posOffset>
          </wp:positionH>
          <wp:positionV relativeFrom="paragraph">
            <wp:posOffset>1795780</wp:posOffset>
          </wp:positionV>
          <wp:extent cx="2270125" cy="602615"/>
          <wp:effectExtent l="25400" t="101600" r="15875" b="57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ekstart.tiff"/>
                  <pic:cNvPicPr/>
                </pic:nvPicPr>
                <pic:blipFill>
                  <a:blip r:embed="rId2">
                    <a:extLst>
                      <a:ext uri="{28A0092B-C50C-407E-A947-70E740481C1C}">
                        <a14:useLocalDpi xmlns:a14="http://schemas.microsoft.com/office/drawing/2010/main" val="0"/>
                      </a:ext>
                    </a:extLst>
                  </a:blip>
                  <a:stretch>
                    <a:fillRect/>
                  </a:stretch>
                </pic:blipFill>
                <pic:spPr>
                  <a:xfrm rot="21300000">
                    <a:off x="0" y="0"/>
                    <a:ext cx="2270125" cy="602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-40902</wp:posOffset>
          </wp:positionH>
          <wp:positionV relativeFrom="paragraph">
            <wp:posOffset>1895961</wp:posOffset>
          </wp:positionV>
          <wp:extent cx="774700" cy="76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tiff"/>
                  <pic:cNvPicPr/>
                </pic:nvPicPr>
                <pic:blipFill>
                  <a:blip r:embed="rId3">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516"/>
    <w:rsid w:val="00017773"/>
    <w:rsid w:val="00063B64"/>
    <w:rsid w:val="000675BE"/>
    <w:rsid w:val="000756CE"/>
    <w:rsid w:val="00077FEC"/>
    <w:rsid w:val="001A655D"/>
    <w:rsid w:val="003E340A"/>
    <w:rsid w:val="00467C15"/>
    <w:rsid w:val="00506DEC"/>
    <w:rsid w:val="00557BA1"/>
    <w:rsid w:val="0057503C"/>
    <w:rsid w:val="00644516"/>
    <w:rsid w:val="007B5EB2"/>
    <w:rsid w:val="009C1B59"/>
    <w:rsid w:val="00AF5E01"/>
    <w:rsid w:val="00B22D36"/>
    <w:rsid w:val="00BC2E59"/>
    <w:rsid w:val="00CF536C"/>
    <w:rsid w:val="00E6578C"/>
    <w:rsid w:val="00E65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ED7BCC-99FE-BB41-8B73-E104D7DC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al"/>
    <w:qFormat/>
    <w:rsid w:val="003E340A"/>
    <w:pPr>
      <w:spacing w:after="300" w:line="300" w:lineRule="exact"/>
    </w:pPr>
    <w:rPr>
      <w:rFonts w:ascii="Arial" w:hAnsi="Arial" w:cs="Arial"/>
      <w:sz w:val="18"/>
      <w:szCs w:val="1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Vet"/>
    <w:basedOn w:val="DefaultParagraphFont"/>
    <w:uiPriority w:val="22"/>
    <w:qFormat/>
    <w:rsid w:val="003E340A"/>
    <w:rPr>
      <w:b/>
      <w:bCs/>
    </w:rPr>
  </w:style>
  <w:style w:type="character" w:customStyle="1" w:styleId="Nadruk">
    <w:name w:val="Nadruk"/>
    <w:basedOn w:val="DefaultParagraphFont"/>
    <w:uiPriority w:val="1"/>
    <w:qFormat/>
    <w:rsid w:val="00BC2E59"/>
    <w:rPr>
      <w:color w:val="E05329"/>
      <w:sz w:val="21"/>
    </w:rPr>
  </w:style>
  <w:style w:type="character" w:customStyle="1" w:styleId="Supervet">
    <w:name w:val="Supervet"/>
    <w:basedOn w:val="DefaultParagraphFont"/>
    <w:uiPriority w:val="1"/>
    <w:qFormat/>
    <w:rsid w:val="00E6578C"/>
    <w:rPr>
      <w:b/>
      <w:color w:val="000000" w:themeColor="text1"/>
      <w:sz w:val="40"/>
    </w:rPr>
  </w:style>
  <w:style w:type="paragraph" w:styleId="Header">
    <w:name w:val="header"/>
    <w:basedOn w:val="Normal"/>
    <w:link w:val="HeaderChar"/>
    <w:uiPriority w:val="99"/>
    <w:unhideWhenUsed/>
    <w:rsid w:val="009C1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9"/>
    <w:rPr>
      <w:rFonts w:ascii="Arial" w:hAnsi="Arial" w:cs="Arial"/>
      <w:sz w:val="18"/>
      <w:szCs w:val="18"/>
      <w:lang w:val="nl-NL"/>
    </w:rPr>
  </w:style>
  <w:style w:type="paragraph" w:styleId="Footer">
    <w:name w:val="footer"/>
    <w:basedOn w:val="Normal"/>
    <w:link w:val="FooterChar"/>
    <w:uiPriority w:val="99"/>
    <w:unhideWhenUsed/>
    <w:rsid w:val="009C1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9"/>
    <w:rPr>
      <w:rFonts w:ascii="Arial" w:hAnsi="Arial" w:cs="Arial"/>
      <w:sz w:val="18"/>
      <w:szCs w:val="18"/>
      <w:lang w:val="nl-NL"/>
    </w:rPr>
  </w:style>
  <w:style w:type="paragraph" w:styleId="NoSpacing">
    <w:name w:val="No Spacing"/>
    <w:uiPriority w:val="1"/>
    <w:rsid w:val="00CF536C"/>
    <w:rPr>
      <w:rFonts w:ascii="Arial" w:hAnsi="Arial" w:cs="Arial"/>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5.tiff"/><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ukevanderlaan/Documents/Boekstart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10" ma:contentTypeDescription="Een nieuw document maken." ma:contentTypeScope="" ma:versionID="6ec50efc2d6ccc5b28851a97c4cb0234">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a0611fce94e95aa81496749692d6d75c"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805A6B-8464-EC4B-950D-A977FC7D3C6F}">
  <ds:schemaRefs>
    <ds:schemaRef ds:uri="http://schemas.openxmlformats.org/officeDocument/2006/bibliography"/>
  </ds:schemaRefs>
</ds:datastoreItem>
</file>

<file path=customXml/itemProps2.xml><?xml version="1.0" encoding="utf-8"?>
<ds:datastoreItem xmlns:ds="http://schemas.openxmlformats.org/officeDocument/2006/customXml" ds:itemID="{FCC7D353-CB5C-4779-8F28-D45FB4570954}"/>
</file>

<file path=customXml/itemProps3.xml><?xml version="1.0" encoding="utf-8"?>
<ds:datastoreItem xmlns:ds="http://schemas.openxmlformats.org/officeDocument/2006/customXml" ds:itemID="{68FA6AF6-FE4A-46C4-A767-9CEC2CCE1CA5}"/>
</file>

<file path=customXml/itemProps4.xml><?xml version="1.0" encoding="utf-8"?>
<ds:datastoreItem xmlns:ds="http://schemas.openxmlformats.org/officeDocument/2006/customXml" ds:itemID="{69DB3A1D-5923-4252-B5DB-8AEE846C7AB1}"/>
</file>

<file path=docProps/app.xml><?xml version="1.0" encoding="utf-8"?>
<Properties xmlns="http://schemas.openxmlformats.org/officeDocument/2006/extended-properties" xmlns:vt="http://schemas.openxmlformats.org/officeDocument/2006/docPropsVTypes">
  <Template>BoekstartBrief.dotx</Template>
  <TotalTime>0</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Bauke van der Laan</dc:creator>
  <cp:keywords/>
  <dc:description/>
  <cp:lastModifiedBy>Bauke van der Laan</cp:lastModifiedBy>
  <cp:revision>1</cp:revision>
  <cp:lastPrinted>2019-05-10T14:01:00Z</cp:lastPrinted>
  <dcterms:created xsi:type="dcterms:W3CDTF">2019-05-10T14:14:00Z</dcterms:created>
  <dcterms:modified xsi:type="dcterms:W3CDTF">2019-05-10T14:14:00Z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